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7D027D" w:rsidP="002B04ED">
            <w:pPr>
              <w:jc w:val="center"/>
              <w:rPr>
                <w:b/>
                <w:bCs/>
                <w:iCs/>
              </w:rPr>
            </w:pPr>
            <w:r>
              <w:rPr>
                <w:b/>
                <w:bCs/>
                <w:iCs/>
              </w:rPr>
              <w:t>Mooresville</w:t>
            </w:r>
            <w:r w:rsidR="00EE5C86">
              <w:rPr>
                <w:b/>
                <w:bCs/>
                <w:iCs/>
              </w:rPr>
              <w:t>,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ins w:id="0" w:author="USC/ISI" w:date="2017-02-07T07:50:00Z">
        <w:r w:rsidR="00757484">
          <w:t>, especially as these relate to national defense issues</w:t>
        </w:r>
      </w:ins>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current thought concerning the current practice and future changes to </w:t>
      </w:r>
      <w:r w:rsidR="00C523FA">
        <w:t>encourage</w:t>
      </w:r>
      <w:r w:rsidR="00353691">
        <w:t xml:space="preserve"> creative </w:t>
      </w:r>
      <w:r w:rsidR="00945075">
        <w:t>endeavors</w:t>
      </w:r>
      <w:r w:rsidR="00B4569D">
        <w:t xml:space="preserve"> from the point of view of Judicial, Industry and Academic participants</w:t>
      </w:r>
      <w:bookmarkStart w:id="1" w:name="_GoBack"/>
      <w:bookmarkEnd w:id="1"/>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w:t>
      </w:r>
      <w:r w:rsidR="00757484">
        <w:rPr>
          <w:bCs/>
        </w:rPr>
        <w:t>s</w:t>
      </w:r>
      <w:r w:rsidR="00D06DA8">
        <w:rPr>
          <w:bCs/>
        </w:rPr>
        <w:t>.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holds about fifty patents that were granted 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72716" w:rsidRDefault="00672716">
      <w:pPr>
        <w:spacing w:before="120"/>
        <w:jc w:val="both"/>
        <w:rPr>
          <w:bCs/>
        </w:rPr>
      </w:pPr>
    </w:p>
    <w:sectPr w:rsidR="00672716"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977" w:rsidRDefault="00294977">
      <w:r>
        <w:separator/>
      </w:r>
    </w:p>
  </w:endnote>
  <w:endnote w:type="continuationSeparator" w:id="0">
    <w:p w:rsidR="00294977" w:rsidRDefault="002949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346605">
      <w:rPr>
        <w:i/>
        <w:snapToGrid w:val="0"/>
        <w:sz w:val="18"/>
        <w:szCs w:val="18"/>
      </w:rPr>
      <w:fldChar w:fldCharType="begin"/>
    </w:r>
    <w:r w:rsidR="00EE3DEC">
      <w:rPr>
        <w:i/>
        <w:snapToGrid w:val="0"/>
        <w:sz w:val="18"/>
        <w:szCs w:val="18"/>
      </w:rPr>
      <w:instrText xml:space="preserve"> PAGE </w:instrText>
    </w:r>
    <w:r w:rsidR="00346605">
      <w:rPr>
        <w:i/>
        <w:snapToGrid w:val="0"/>
        <w:sz w:val="18"/>
        <w:szCs w:val="18"/>
      </w:rPr>
      <w:fldChar w:fldCharType="separate"/>
    </w:r>
    <w:r w:rsidR="00757484">
      <w:rPr>
        <w:i/>
        <w:noProof/>
        <w:snapToGrid w:val="0"/>
        <w:sz w:val="18"/>
        <w:szCs w:val="18"/>
      </w:rPr>
      <w:t>1</w:t>
    </w:r>
    <w:r w:rsidR="00346605">
      <w:rPr>
        <w:i/>
        <w:snapToGrid w:val="0"/>
        <w:sz w:val="18"/>
        <w:szCs w:val="18"/>
      </w:rPr>
      <w:fldChar w:fldCharType="end"/>
    </w:r>
    <w:r w:rsidR="00EE3DEC">
      <w:rPr>
        <w:i/>
        <w:snapToGrid w:val="0"/>
        <w:sz w:val="18"/>
        <w:szCs w:val="18"/>
      </w:rPr>
      <w:t xml:space="preserve"> of </w:t>
    </w:r>
    <w:r w:rsidR="00346605">
      <w:rPr>
        <w:i/>
        <w:snapToGrid w:val="0"/>
        <w:sz w:val="18"/>
        <w:szCs w:val="18"/>
      </w:rPr>
      <w:fldChar w:fldCharType="begin"/>
    </w:r>
    <w:r w:rsidR="00EE3DEC">
      <w:rPr>
        <w:i/>
        <w:snapToGrid w:val="0"/>
        <w:sz w:val="18"/>
        <w:szCs w:val="18"/>
      </w:rPr>
      <w:instrText xml:space="preserve"> NUMPAGES </w:instrText>
    </w:r>
    <w:r w:rsidR="00346605">
      <w:rPr>
        <w:i/>
        <w:snapToGrid w:val="0"/>
        <w:sz w:val="18"/>
        <w:szCs w:val="18"/>
      </w:rPr>
      <w:fldChar w:fldCharType="separate"/>
    </w:r>
    <w:r w:rsidR="00757484">
      <w:rPr>
        <w:i/>
        <w:noProof/>
        <w:snapToGrid w:val="0"/>
        <w:sz w:val="18"/>
        <w:szCs w:val="18"/>
      </w:rPr>
      <w:t>2</w:t>
    </w:r>
    <w:r w:rsidR="0034660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977" w:rsidRDefault="00294977">
      <w:r>
        <w:separator/>
      </w:r>
    </w:p>
  </w:footnote>
  <w:footnote w:type="continuationSeparator" w:id="0">
    <w:p w:rsidR="00294977" w:rsidRDefault="002949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42D3"/>
    <w:rsid w:val="002E383E"/>
    <w:rsid w:val="002E580E"/>
    <w:rsid w:val="002E70B7"/>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82EFB"/>
    <w:rsid w:val="0079045B"/>
    <w:rsid w:val="007C1C8F"/>
    <w:rsid w:val="007C263F"/>
    <w:rsid w:val="007C4D5C"/>
    <w:rsid w:val="007D027D"/>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C5"/>
    <w:rsid w:val="009E57E7"/>
    <w:rsid w:val="009F4744"/>
    <w:rsid w:val="00A354E0"/>
    <w:rsid w:val="00A4442B"/>
    <w:rsid w:val="00A50643"/>
    <w:rsid w:val="00A54CD5"/>
    <w:rsid w:val="00A57CF2"/>
    <w:rsid w:val="00A7039A"/>
    <w:rsid w:val="00AA07F5"/>
    <w:rsid w:val="00AB461F"/>
    <w:rsid w:val="00AD0B21"/>
    <w:rsid w:val="00AF61A5"/>
    <w:rsid w:val="00B0660E"/>
    <w:rsid w:val="00B077F4"/>
    <w:rsid w:val="00B07DFD"/>
    <w:rsid w:val="00B22F59"/>
    <w:rsid w:val="00B30E27"/>
    <w:rsid w:val="00B33B0E"/>
    <w:rsid w:val="00B421EC"/>
    <w:rsid w:val="00B4569D"/>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94F73"/>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4846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2017-02-07T15:51:00Z</dcterms:created>
  <dcterms:modified xsi:type="dcterms:W3CDTF">2017-02-07T15:51:00Z</dcterms:modified>
</cp:coreProperties>
</file>