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492" w:rsidRDefault="00C60492" w:rsidP="00C60492">
      <w:pPr>
        <w:jc w:val="center"/>
        <w:rPr>
          <w:b/>
          <w:sz w:val="28"/>
        </w:rPr>
      </w:pPr>
      <w:r>
        <w:rPr>
          <w:b/>
          <w:sz w:val="28"/>
        </w:rPr>
        <w:t>Addressing Misconceptions in Career Selection</w:t>
      </w:r>
      <w:proofErr w:type="gramStart"/>
      <w:r>
        <w:rPr>
          <w:b/>
          <w:sz w:val="28"/>
        </w:rPr>
        <w:t>:</w:t>
      </w:r>
      <w:proofErr w:type="gramEnd"/>
      <w:r>
        <w:rPr>
          <w:b/>
          <w:sz w:val="28"/>
        </w:rPr>
        <w:br/>
        <w:t>Research-based Implementations for STEM Students</w:t>
      </w:r>
    </w:p>
    <w:p w:rsidR="00C60492" w:rsidRDefault="00C60492" w:rsidP="00C60492">
      <w:pPr>
        <w:jc w:val="center"/>
        <w:rPr>
          <w:b/>
          <w:bCs/>
          <w:sz w:val="28"/>
        </w:rPr>
      </w:pPr>
    </w:p>
    <w:tbl>
      <w:tblPr>
        <w:tblW w:w="10170" w:type="dxa"/>
        <w:tblInd w:w="108" w:type="dxa"/>
        <w:tblLook w:val="0000"/>
      </w:tblPr>
      <w:tblGrid>
        <w:gridCol w:w="3960"/>
        <w:gridCol w:w="2880"/>
        <w:gridCol w:w="3330"/>
      </w:tblGrid>
      <w:tr w:rsidR="00C60492" w:rsidTr="00585411">
        <w:trPr>
          <w:trHeight w:hRule="exact" w:val="273"/>
        </w:trPr>
        <w:tc>
          <w:tcPr>
            <w:tcW w:w="3960" w:type="dxa"/>
            <w:shd w:val="clear" w:color="auto" w:fill="auto"/>
            <w:vAlign w:val="center"/>
          </w:tcPr>
          <w:p w:rsidR="00C60492" w:rsidRDefault="00C60492" w:rsidP="00585411">
            <w:pPr>
              <w:jc w:val="center"/>
              <w:rPr>
                <w:b/>
                <w:bCs/>
                <w:iCs/>
              </w:rPr>
            </w:pPr>
            <w:r>
              <w:rPr>
                <w:b/>
                <w:bCs/>
                <w:iCs/>
              </w:rPr>
              <w:t>Dan M. Davis &amp; Jennifer H. Nolan</w:t>
            </w:r>
          </w:p>
        </w:tc>
        <w:tc>
          <w:tcPr>
            <w:tcW w:w="2880" w:type="dxa"/>
            <w:shd w:val="clear" w:color="auto" w:fill="auto"/>
            <w:vAlign w:val="center"/>
          </w:tcPr>
          <w:p w:rsidR="00C60492" w:rsidRDefault="00C60492" w:rsidP="00585411">
            <w:pPr>
              <w:jc w:val="center"/>
              <w:rPr>
                <w:b/>
                <w:bCs/>
                <w:iCs/>
              </w:rPr>
            </w:pPr>
            <w:r>
              <w:rPr>
                <w:b/>
                <w:bCs/>
                <w:iCs/>
              </w:rPr>
              <w:t>Karen B Predovich</w:t>
            </w:r>
          </w:p>
        </w:tc>
        <w:tc>
          <w:tcPr>
            <w:tcW w:w="3330" w:type="dxa"/>
          </w:tcPr>
          <w:p w:rsidR="00C60492" w:rsidRDefault="00C60492" w:rsidP="00585411">
            <w:pPr>
              <w:jc w:val="center"/>
              <w:rPr>
                <w:b/>
                <w:bCs/>
                <w:iCs/>
              </w:rPr>
            </w:pPr>
            <w:r>
              <w:rPr>
                <w:b/>
                <w:bCs/>
                <w:iCs/>
              </w:rPr>
              <w:t>Judith L. Jacobus</w:t>
            </w:r>
          </w:p>
        </w:tc>
      </w:tr>
      <w:tr w:rsidR="00C60492" w:rsidTr="00585411">
        <w:trPr>
          <w:trHeight w:hRule="exact" w:val="273"/>
        </w:trPr>
        <w:tc>
          <w:tcPr>
            <w:tcW w:w="3960" w:type="dxa"/>
            <w:shd w:val="clear" w:color="auto" w:fill="auto"/>
            <w:vAlign w:val="center"/>
          </w:tcPr>
          <w:p w:rsidR="00C60492" w:rsidRDefault="00C60492" w:rsidP="00585411">
            <w:pPr>
              <w:ind w:hanging="17"/>
              <w:jc w:val="center"/>
            </w:pPr>
            <w:r>
              <w:rPr>
                <w:b/>
                <w:bCs/>
                <w:iCs/>
              </w:rPr>
              <w:t>Catholic Polytechnic University</w:t>
            </w:r>
          </w:p>
        </w:tc>
        <w:tc>
          <w:tcPr>
            <w:tcW w:w="2880" w:type="dxa"/>
            <w:shd w:val="clear" w:color="auto" w:fill="auto"/>
            <w:vAlign w:val="center"/>
          </w:tcPr>
          <w:p w:rsidR="00C60492" w:rsidRDefault="00C60492" w:rsidP="00585411">
            <w:pPr>
              <w:ind w:hanging="17"/>
              <w:jc w:val="center"/>
              <w:rPr>
                <w:b/>
                <w:bCs/>
                <w:iCs/>
              </w:rPr>
            </w:pPr>
            <w:r>
              <w:rPr>
                <w:b/>
                <w:bCs/>
                <w:iCs/>
              </w:rPr>
              <w:t>Academic &amp; Career Counselor</w:t>
            </w:r>
          </w:p>
          <w:p w:rsidR="00C60492" w:rsidRDefault="00C60492" w:rsidP="00585411">
            <w:pPr>
              <w:ind w:hanging="17"/>
              <w:jc w:val="center"/>
            </w:pPr>
            <w:r>
              <w:rPr>
                <w:b/>
                <w:bCs/>
                <w:iCs/>
              </w:rPr>
              <w:t>career Counselor</w:t>
            </w:r>
          </w:p>
        </w:tc>
        <w:tc>
          <w:tcPr>
            <w:tcW w:w="3330" w:type="dxa"/>
          </w:tcPr>
          <w:p w:rsidR="00C60492" w:rsidRDefault="00C60492" w:rsidP="00585411">
            <w:pPr>
              <w:ind w:hanging="17"/>
              <w:jc w:val="center"/>
              <w:rPr>
                <w:b/>
                <w:bCs/>
                <w:iCs/>
              </w:rPr>
            </w:pPr>
            <w:r>
              <w:rPr>
                <w:b/>
                <w:bCs/>
                <w:iCs/>
              </w:rPr>
              <w:t>Speech &amp; Language Therapist</w:t>
            </w:r>
          </w:p>
        </w:tc>
      </w:tr>
      <w:tr w:rsidR="00C60492" w:rsidTr="00585411">
        <w:trPr>
          <w:trHeight w:hRule="exact" w:val="273"/>
        </w:trPr>
        <w:tc>
          <w:tcPr>
            <w:tcW w:w="3960" w:type="dxa"/>
            <w:shd w:val="clear" w:color="auto" w:fill="auto"/>
            <w:vAlign w:val="center"/>
          </w:tcPr>
          <w:p w:rsidR="00C60492" w:rsidRDefault="00C60492" w:rsidP="00585411">
            <w:pPr>
              <w:jc w:val="center"/>
              <w:rPr>
                <w:b/>
                <w:bCs/>
                <w:iCs/>
              </w:rPr>
            </w:pPr>
            <w:r>
              <w:rPr>
                <w:b/>
                <w:bCs/>
                <w:iCs/>
              </w:rPr>
              <w:t>Pasadena, California</w:t>
            </w:r>
          </w:p>
        </w:tc>
        <w:tc>
          <w:tcPr>
            <w:tcW w:w="2880" w:type="dxa"/>
            <w:shd w:val="clear" w:color="auto" w:fill="auto"/>
            <w:vAlign w:val="center"/>
          </w:tcPr>
          <w:p w:rsidR="00C60492" w:rsidRDefault="00C60492" w:rsidP="00585411">
            <w:pPr>
              <w:jc w:val="center"/>
              <w:rPr>
                <w:b/>
                <w:bCs/>
                <w:iCs/>
              </w:rPr>
            </w:pPr>
            <w:r>
              <w:rPr>
                <w:b/>
                <w:bCs/>
                <w:iCs/>
              </w:rPr>
              <w:t>Cañon City, Colorado</w:t>
            </w:r>
          </w:p>
        </w:tc>
        <w:tc>
          <w:tcPr>
            <w:tcW w:w="3330" w:type="dxa"/>
          </w:tcPr>
          <w:p w:rsidR="00C60492" w:rsidRDefault="00C60492" w:rsidP="00585411">
            <w:pPr>
              <w:jc w:val="center"/>
              <w:rPr>
                <w:b/>
                <w:bCs/>
                <w:iCs/>
              </w:rPr>
            </w:pPr>
            <w:r>
              <w:rPr>
                <w:b/>
                <w:bCs/>
                <w:iCs/>
              </w:rPr>
              <w:t>Seal Beach, California</w:t>
            </w:r>
          </w:p>
        </w:tc>
      </w:tr>
      <w:tr w:rsidR="00C60492" w:rsidTr="00585411">
        <w:trPr>
          <w:trHeight w:hRule="exact" w:val="273"/>
        </w:trPr>
        <w:tc>
          <w:tcPr>
            <w:tcW w:w="3960" w:type="dxa"/>
            <w:shd w:val="clear" w:color="auto" w:fill="auto"/>
            <w:vAlign w:val="center"/>
          </w:tcPr>
          <w:p w:rsidR="00C60492" w:rsidRDefault="00C60492" w:rsidP="0058541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2880" w:type="dxa"/>
            <w:shd w:val="clear" w:color="auto" w:fill="auto"/>
            <w:vAlign w:val="center"/>
          </w:tcPr>
          <w:p w:rsidR="00C60492" w:rsidRDefault="00C60492" w:rsidP="00585411">
            <w:pPr>
              <w:jc w:val="center"/>
              <w:rPr>
                <w:b/>
                <w:bCs/>
                <w:iCs/>
              </w:rPr>
            </w:pPr>
            <w:r w:rsidRPr="00153CC1">
              <w:rPr>
                <w:b/>
                <w:bCs/>
                <w:iCs/>
              </w:rPr>
              <w:t>predovichk@gmail.com</w:t>
            </w:r>
          </w:p>
        </w:tc>
        <w:tc>
          <w:tcPr>
            <w:tcW w:w="3330" w:type="dxa"/>
          </w:tcPr>
          <w:p w:rsidR="00C60492" w:rsidRDefault="00C60492" w:rsidP="00585411">
            <w:pPr>
              <w:jc w:val="center"/>
              <w:rPr>
                <w:b/>
                <w:bCs/>
                <w:iCs/>
              </w:rPr>
            </w:pPr>
            <w:r>
              <w:rPr>
                <w:b/>
                <w:bCs/>
                <w:iCs/>
              </w:rPr>
              <w:t>jjacobus@hpc-educ.org</w:t>
            </w:r>
          </w:p>
        </w:tc>
      </w:tr>
    </w:tbl>
    <w:p w:rsidR="00C60492" w:rsidRDefault="00C60492" w:rsidP="00C60492">
      <w:pPr>
        <w:jc w:val="center"/>
        <w:rPr>
          <w:sz w:val="24"/>
          <w:szCs w:val="24"/>
        </w:rPr>
      </w:pPr>
    </w:p>
    <w:p w:rsidR="00C60492" w:rsidRDefault="00C60492" w:rsidP="00C60492">
      <w:pPr>
        <w:pStyle w:val="Heading1"/>
      </w:pPr>
      <w:r>
        <w:t>ABSTRACT</w:t>
      </w:r>
    </w:p>
    <w:p w:rsidR="00C60492" w:rsidRDefault="00C60492" w:rsidP="00C60492"/>
    <w:p w:rsidR="00C60492" w:rsidRDefault="00C60492" w:rsidP="00C60492">
      <w:pPr>
        <w:jc w:val="both"/>
      </w:pPr>
      <w:r>
        <w:t xml:space="preserve">This paper discusses the response to the lack of solid informational foundations on which students can make important decisions: what college majors and career paths to pursue. Shortfalls are described in STEM professionals needed to support </w:t>
      </w:r>
      <w:proofErr w:type="gramStart"/>
      <w:r>
        <w:t>DoD</w:t>
      </w:r>
      <w:proofErr w:type="gramEnd"/>
      <w:r>
        <w:t xml:space="preserve"> objectives</w:t>
      </w:r>
      <w:r w:rsidRPr="00315625">
        <w:t xml:space="preserve"> </w:t>
      </w:r>
      <w:r>
        <w:t>for the defense of the nation. The major issues are lack of exposure to practicing professionals, reliance on fictional portrayals of professions, and assumptions most professionals make that everyone knows what their daily activities are. The authors report on their recent project prototyping a computer agent for mentoring students about STEM careers. It was observed that high school seniors not only lacked detailed knowledge of the STEM professions, there was an almost total lack of comprehension of major parameters that defined defining fulfilling careers. The adolescents were focused on theatrical stereotypes of the professions and on dreams of a fanciful work experience. The paper then outlines the work on the virtual mentor and explains the dichotomy between the data conveyed and the impact on the students. Next, a program is outlined to ameliorate the missing reasoned framework and to fill the gap between the questions they should have asked and what they really asked. The emerging technologies enabling such an effort are indentified. Other researchers' efforts and findings and the local team's insights are adduced to support the paper's thesis that this effort is vital for both this issue and extensible for other projects using the computer/human interfaces. The choices of appropriate metrics are considered and analyzed.</w:t>
      </w:r>
    </w:p>
    <w:p w:rsidR="00C60492" w:rsidRDefault="00C60492" w:rsidP="00C60492"/>
    <w:p w:rsidR="00C60492" w:rsidRDefault="00C60492" w:rsidP="00C60492">
      <w:pPr>
        <w:pStyle w:val="Heading1"/>
      </w:pPr>
      <w:r>
        <w:t>ABOUT THE AUTHORS</w:t>
      </w:r>
    </w:p>
    <w:p w:rsidR="00C60492" w:rsidRDefault="00C60492" w:rsidP="00C6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 CDR, USN, Ret.</w:t>
      </w:r>
      <w:r>
        <w:rPr>
          <w:bCs/>
        </w:rPr>
        <w:t xml:space="preserve"> is a Research Associate Professor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C60492" w:rsidRDefault="00C60492" w:rsidP="00C6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C60492" w:rsidRPr="008545CC" w:rsidRDefault="00C60492" w:rsidP="00C6049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944269">
        <w:rPr>
          <w:b/>
        </w:rPr>
        <w:t>K</w:t>
      </w:r>
      <w:r>
        <w:rPr>
          <w:b/>
        </w:rPr>
        <w:t>aren</w:t>
      </w:r>
      <w:r w:rsidRPr="00944269">
        <w:rPr>
          <w:b/>
        </w:rPr>
        <w:t xml:space="preserve"> B.  P</w:t>
      </w:r>
      <w:r>
        <w:rPr>
          <w:b/>
        </w:rPr>
        <w:t>redovich</w:t>
      </w:r>
      <w:r>
        <w:t xml:space="preserve"> continues to consult in educational matters after retiring as a long-time high school counselor for pre-college students in a modestly sized Colorado city.  She was active in her professional life in finding assets for </w:t>
      </w:r>
      <w:proofErr w:type="spellStart"/>
      <w:r>
        <w:t>stu</w:t>
      </w:r>
      <w:proofErr w:type="spellEnd"/>
      <w:r>
        <w:t>-dents outside of major metropolitan areas, where professional role models and mentors are very difficult to locate.  Her observations have resulted in a professional stance of articulating the need for and the parameters of a new approach to guidance counseling on a national basis.  Karen has focused decades of her counseling in characterizing the difficulties of finding technically oriented mentors in geographically remote or socially isolated areas</w:t>
      </w:r>
      <w:r>
        <w:t xml:space="preserve">.  She received a BA and an MA </w:t>
      </w:r>
      <w:r>
        <w:t>in Guidance and Counseling from Western State Colorado University (formerly Western State College of Colorado.)</w:t>
      </w:r>
    </w:p>
    <w:p w:rsidR="00C60492" w:rsidRDefault="00C60492" w:rsidP="00C60492">
      <w:pPr>
        <w:rPr>
          <w:bCs/>
        </w:rPr>
      </w:pPr>
    </w:p>
    <w:p w:rsidR="00C60492" w:rsidRDefault="00C60492" w:rsidP="00C60492">
      <w:pPr>
        <w:rPr>
          <w:bCs/>
        </w:rPr>
      </w:pPr>
      <w:r w:rsidRPr="00DA6AF4">
        <w:rPr>
          <w:b/>
          <w:bCs/>
        </w:rPr>
        <w:t>Judith L. Jacobus</w:t>
      </w:r>
      <w:r w:rsidRPr="00DA6AF4">
        <w:rPr>
          <w:bCs/>
        </w:rPr>
        <w:t xml:space="preserve"> is retired from conducting speech therapy as a Speech and Language Specialist for more than two decades. Her experiences were in public schools settings in Orange County. California. She also previously taught for 12 </w:t>
      </w:r>
      <w:r w:rsidRPr="00DA6AF4">
        <w:rPr>
          <w:bCs/>
        </w:rPr>
        <w:lastRenderedPageBreak/>
        <w:t>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 A. Degree in Teaching and Teacher Leadership from the Grand Canyon University in Glendale, Arizona.</w:t>
      </w:r>
    </w:p>
    <w:p w:rsidR="00C60492" w:rsidRDefault="00C60492" w:rsidP="00C60492">
      <w:pPr>
        <w:rPr>
          <w:bCs/>
        </w:rPr>
      </w:pPr>
      <w:r>
        <w:rPr>
          <w:bCs/>
        </w:rPr>
        <w:br w:type="page"/>
      </w:r>
    </w:p>
    <w:p w:rsidR="00C60492" w:rsidRDefault="00C60492" w:rsidP="00C60492">
      <w:pPr>
        <w:jc w:val="center"/>
        <w:rPr>
          <w:b/>
          <w:sz w:val="28"/>
        </w:rPr>
      </w:pPr>
      <w:r>
        <w:rPr>
          <w:b/>
          <w:sz w:val="28"/>
        </w:rPr>
        <w:lastRenderedPageBreak/>
        <w:t>Addressing Misconceptions in Career Selection</w:t>
      </w:r>
      <w:proofErr w:type="gramStart"/>
      <w:r>
        <w:rPr>
          <w:b/>
          <w:sz w:val="28"/>
        </w:rPr>
        <w:t>:</w:t>
      </w:r>
      <w:proofErr w:type="gramEnd"/>
      <w:r>
        <w:rPr>
          <w:b/>
          <w:sz w:val="28"/>
        </w:rPr>
        <w:br/>
        <w:t>Research-based Implementations for STEM Students</w:t>
      </w:r>
    </w:p>
    <w:p w:rsidR="00C60492" w:rsidRDefault="00C60492" w:rsidP="00C60492">
      <w:pPr>
        <w:jc w:val="center"/>
        <w:rPr>
          <w:b/>
          <w:bCs/>
          <w:sz w:val="28"/>
        </w:rPr>
      </w:pPr>
    </w:p>
    <w:tbl>
      <w:tblPr>
        <w:tblW w:w="9090" w:type="dxa"/>
        <w:tblInd w:w="108" w:type="dxa"/>
        <w:tblLook w:val="0000"/>
      </w:tblPr>
      <w:tblGrid>
        <w:gridCol w:w="5580"/>
        <w:gridCol w:w="3510"/>
      </w:tblGrid>
      <w:tr w:rsidR="00C60492" w:rsidTr="00585411">
        <w:trPr>
          <w:trHeight w:hRule="exact" w:val="273"/>
        </w:trPr>
        <w:tc>
          <w:tcPr>
            <w:tcW w:w="5580" w:type="dxa"/>
            <w:shd w:val="clear" w:color="auto" w:fill="auto"/>
            <w:vAlign w:val="center"/>
          </w:tcPr>
          <w:p w:rsidR="00C60492" w:rsidRDefault="00C60492" w:rsidP="00585411">
            <w:pPr>
              <w:jc w:val="center"/>
              <w:rPr>
                <w:b/>
                <w:bCs/>
                <w:iCs/>
              </w:rPr>
            </w:pPr>
            <w:r>
              <w:rPr>
                <w:b/>
                <w:bCs/>
                <w:iCs/>
              </w:rPr>
              <w:t>Dan M. Davis &amp; Jennifer H. Nolan</w:t>
            </w:r>
          </w:p>
        </w:tc>
        <w:tc>
          <w:tcPr>
            <w:tcW w:w="3510" w:type="dxa"/>
            <w:shd w:val="clear" w:color="auto" w:fill="auto"/>
            <w:vAlign w:val="center"/>
          </w:tcPr>
          <w:p w:rsidR="00C60492" w:rsidRDefault="00C60492" w:rsidP="00585411">
            <w:pPr>
              <w:jc w:val="center"/>
              <w:rPr>
                <w:b/>
                <w:bCs/>
                <w:iCs/>
              </w:rPr>
            </w:pPr>
            <w:r>
              <w:rPr>
                <w:b/>
                <w:bCs/>
                <w:iCs/>
              </w:rPr>
              <w:t>Frederica J. Stassi</w:t>
            </w:r>
          </w:p>
        </w:tc>
      </w:tr>
      <w:tr w:rsidR="00C60492" w:rsidTr="00585411">
        <w:trPr>
          <w:trHeight w:hRule="exact" w:val="273"/>
        </w:trPr>
        <w:tc>
          <w:tcPr>
            <w:tcW w:w="5580" w:type="dxa"/>
            <w:shd w:val="clear" w:color="auto" w:fill="auto"/>
            <w:vAlign w:val="center"/>
          </w:tcPr>
          <w:p w:rsidR="00C60492" w:rsidRDefault="00C60492" w:rsidP="00585411">
            <w:pPr>
              <w:ind w:hanging="17"/>
              <w:jc w:val="center"/>
            </w:pPr>
            <w:r>
              <w:rPr>
                <w:b/>
                <w:bCs/>
                <w:iCs/>
              </w:rPr>
              <w:t>Catholic Polytechnic University</w:t>
            </w:r>
          </w:p>
        </w:tc>
        <w:tc>
          <w:tcPr>
            <w:tcW w:w="3510" w:type="dxa"/>
            <w:shd w:val="clear" w:color="auto" w:fill="auto"/>
            <w:vAlign w:val="center"/>
          </w:tcPr>
          <w:p w:rsidR="00C60492" w:rsidRDefault="00C60492" w:rsidP="00585411">
            <w:pPr>
              <w:ind w:hanging="17"/>
              <w:jc w:val="center"/>
            </w:pPr>
            <w:r>
              <w:rPr>
                <w:b/>
                <w:bCs/>
                <w:iCs/>
              </w:rPr>
              <w:t>Science Education Consultant</w:t>
            </w:r>
          </w:p>
        </w:tc>
      </w:tr>
      <w:tr w:rsidR="00C60492" w:rsidTr="00585411">
        <w:trPr>
          <w:trHeight w:hRule="exact" w:val="273"/>
        </w:trPr>
        <w:tc>
          <w:tcPr>
            <w:tcW w:w="5580" w:type="dxa"/>
            <w:shd w:val="clear" w:color="auto" w:fill="auto"/>
            <w:vAlign w:val="center"/>
          </w:tcPr>
          <w:p w:rsidR="00C60492" w:rsidRDefault="00C60492" w:rsidP="00585411">
            <w:pPr>
              <w:jc w:val="center"/>
              <w:rPr>
                <w:b/>
                <w:bCs/>
                <w:iCs/>
              </w:rPr>
            </w:pPr>
            <w:r>
              <w:rPr>
                <w:b/>
                <w:bCs/>
                <w:iCs/>
              </w:rPr>
              <w:t>Los Angeles, California</w:t>
            </w:r>
          </w:p>
        </w:tc>
        <w:tc>
          <w:tcPr>
            <w:tcW w:w="3510" w:type="dxa"/>
            <w:shd w:val="clear" w:color="auto" w:fill="auto"/>
            <w:vAlign w:val="center"/>
          </w:tcPr>
          <w:p w:rsidR="00C60492" w:rsidRDefault="00C60492" w:rsidP="00585411">
            <w:pPr>
              <w:jc w:val="center"/>
              <w:rPr>
                <w:b/>
                <w:bCs/>
                <w:iCs/>
              </w:rPr>
            </w:pPr>
            <w:r>
              <w:rPr>
                <w:b/>
                <w:bCs/>
                <w:iCs/>
              </w:rPr>
              <w:t>Lompoc, California</w:t>
            </w:r>
          </w:p>
        </w:tc>
      </w:tr>
      <w:tr w:rsidR="00C60492" w:rsidTr="00585411">
        <w:trPr>
          <w:trHeight w:hRule="exact" w:val="273"/>
        </w:trPr>
        <w:tc>
          <w:tcPr>
            <w:tcW w:w="5580" w:type="dxa"/>
            <w:shd w:val="clear" w:color="auto" w:fill="auto"/>
            <w:vAlign w:val="center"/>
          </w:tcPr>
          <w:p w:rsidR="00C60492" w:rsidRDefault="00C60492" w:rsidP="00585411">
            <w:pPr>
              <w:jc w:val="center"/>
              <w:rPr>
                <w:b/>
                <w:bCs/>
                <w:iCs/>
              </w:rPr>
            </w:pPr>
            <w:r>
              <w:rPr>
                <w:b/>
                <w:bCs/>
                <w:iCs/>
              </w:rPr>
              <w:t xml:space="preserve">{ddavis &amp; </w:t>
            </w:r>
            <w:r w:rsidRPr="00947306">
              <w:rPr>
                <w:b/>
                <w:bCs/>
                <w:iCs/>
              </w:rPr>
              <w:t>jnolan</w:t>
            </w:r>
            <w:r>
              <w:rPr>
                <w:b/>
                <w:bCs/>
                <w:iCs/>
              </w:rPr>
              <w:t xml:space="preserve">} </w:t>
            </w:r>
            <w:r w:rsidRPr="00947306">
              <w:rPr>
                <w:b/>
                <w:bCs/>
                <w:iCs/>
              </w:rPr>
              <w:t>@catholicpolytechnic.org</w:t>
            </w:r>
          </w:p>
        </w:tc>
        <w:tc>
          <w:tcPr>
            <w:tcW w:w="3510" w:type="dxa"/>
            <w:shd w:val="clear" w:color="auto" w:fill="auto"/>
            <w:vAlign w:val="center"/>
          </w:tcPr>
          <w:p w:rsidR="00C60492" w:rsidRDefault="00C60492" w:rsidP="00585411">
            <w:pPr>
              <w:jc w:val="center"/>
              <w:rPr>
                <w:b/>
                <w:bCs/>
                <w:iCs/>
              </w:rPr>
            </w:pPr>
            <w:r>
              <w:rPr>
                <w:b/>
                <w:bCs/>
                <w:iCs/>
              </w:rPr>
              <w:t>frjstassi@gmail.com</w:t>
            </w:r>
          </w:p>
        </w:tc>
      </w:tr>
    </w:tbl>
    <w:p w:rsidR="00C60492" w:rsidRDefault="00C60492" w:rsidP="00C60492">
      <w:pPr>
        <w:jc w:val="both"/>
      </w:pPr>
    </w:p>
    <w:p w:rsidR="00C60492" w:rsidRDefault="00C60492" w:rsidP="00C60492">
      <w:pPr>
        <w:jc w:val="both"/>
        <w:sectPr w:rsidR="00C60492" w:rsidSect="00C60492">
          <w:type w:val="continuous"/>
          <w:pgSz w:w="12240" w:h="15840"/>
          <w:pgMar w:top="1440" w:right="720" w:bottom="1440" w:left="1440" w:header="0" w:footer="780" w:gutter="0"/>
          <w:cols w:space="360"/>
        </w:sectPr>
      </w:pPr>
    </w:p>
    <w:p w:rsidR="00C60492" w:rsidRDefault="00C60492" w:rsidP="00C60492">
      <w:pPr>
        <w:pStyle w:val="Heading1"/>
        <w:jc w:val="left"/>
      </w:pPr>
      <w:r>
        <w:lastRenderedPageBreak/>
        <w:t>INTRODUCTION (⅔ Page)</w:t>
      </w:r>
    </w:p>
    <w:p w:rsidR="00C60492" w:rsidRDefault="00C60492" w:rsidP="00C60492"/>
    <w:p w:rsidR="00C60492" w:rsidRDefault="00C60492" w:rsidP="00C60492">
      <w:pPr>
        <w:pStyle w:val="BodyText2"/>
        <w:rPr>
          <w:iCs w:val="0"/>
        </w:rPr>
      </w:pPr>
      <w:r>
        <w:rPr>
          <w:iCs w:val="0"/>
        </w:rPr>
        <w:t>New technologies to assist college major/career choices</w:t>
      </w:r>
    </w:p>
    <w:p w:rsidR="00C60492" w:rsidRDefault="00C60492" w:rsidP="00C60492">
      <w:pPr>
        <w:pStyle w:val="BodyText2"/>
      </w:pPr>
    </w:p>
    <w:p w:rsidR="00C60492" w:rsidRDefault="00C60492" w:rsidP="00C60492">
      <w:pPr>
        <w:pStyle w:val="BodyText2"/>
      </w:pPr>
      <w:r>
        <w:t>Paper organization</w:t>
      </w:r>
    </w:p>
    <w:p w:rsidR="00C60492" w:rsidRDefault="00C60492" w:rsidP="00C60492"/>
    <w:p w:rsidR="00C60492" w:rsidRPr="00E6565E" w:rsidRDefault="00C60492" w:rsidP="00C60492">
      <w:pPr>
        <w:pStyle w:val="Heading1"/>
        <w:jc w:val="left"/>
      </w:pPr>
      <w:proofErr w:type="gramStart"/>
      <w:r>
        <w:t>BACKGROUND .(</w:t>
      </w:r>
      <w:proofErr w:type="gramEnd"/>
      <w:r>
        <w:t>2⅓ Pages)</w:t>
      </w:r>
    </w:p>
    <w:p w:rsidR="00C60492" w:rsidRDefault="00C60492" w:rsidP="00C60492">
      <w:pPr>
        <w:pStyle w:val="BodyText2"/>
        <w:rPr>
          <w:iCs w:val="0"/>
        </w:rPr>
      </w:pPr>
    </w:p>
    <w:p w:rsidR="00C60492" w:rsidRDefault="00C60492" w:rsidP="00C60492">
      <w:pPr>
        <w:jc w:val="both"/>
      </w:pPr>
      <w:r>
        <w:t xml:space="preserve">Paucity of foundation for </w:t>
      </w:r>
      <w:proofErr w:type="spellStart"/>
      <w:r>
        <w:t>majo</w:t>
      </w:r>
      <w:proofErr w:type="spellEnd"/>
      <w:r>
        <w:t>/career choice</w:t>
      </w:r>
    </w:p>
    <w:p w:rsidR="00C60492" w:rsidRDefault="00C60492" w:rsidP="00C60492">
      <w:pPr>
        <w:ind w:left="360"/>
        <w:jc w:val="both"/>
      </w:pPr>
      <w:r>
        <w:t>Lack of exposure to practicing professionals</w:t>
      </w:r>
    </w:p>
    <w:p w:rsidR="00C60492" w:rsidRDefault="00C60492" w:rsidP="00C60492">
      <w:pPr>
        <w:ind w:left="360"/>
        <w:jc w:val="both"/>
      </w:pPr>
      <w:r>
        <w:t>Reliance on dramatic-arts' professional portrayals</w:t>
      </w:r>
    </w:p>
    <w:p w:rsidR="00C60492" w:rsidRDefault="00C60492" w:rsidP="00C60492">
      <w:pPr>
        <w:ind w:left="360"/>
        <w:jc w:val="both"/>
      </w:pPr>
      <w:proofErr w:type="gramStart"/>
      <w:r>
        <w:t>Common misconceptions of day-to-day activities.</w:t>
      </w:r>
      <w:proofErr w:type="gramEnd"/>
    </w:p>
    <w:p w:rsidR="00C60492" w:rsidRDefault="00C60492" w:rsidP="00C60492">
      <w:pPr>
        <w:jc w:val="both"/>
      </w:pPr>
    </w:p>
    <w:p w:rsidR="00C60492" w:rsidRDefault="00C60492" w:rsidP="00C60492">
      <w:pPr>
        <w:jc w:val="both"/>
      </w:pPr>
      <w:r>
        <w:t>Prototype of an Artificial Intelligent (AI) STEM careers in the service and in civilian life</w:t>
      </w:r>
    </w:p>
    <w:p w:rsidR="00C60492" w:rsidRDefault="00C60492" w:rsidP="00C60492">
      <w:pPr>
        <w:jc w:val="both"/>
      </w:pPr>
    </w:p>
    <w:p w:rsidR="00C60492" w:rsidRDefault="00C60492" w:rsidP="00C60492">
      <w:pPr>
        <w:jc w:val="both"/>
      </w:pPr>
      <w:r>
        <w:t xml:space="preserve"> Shortfalls in STEM professionals </w:t>
      </w:r>
    </w:p>
    <w:p w:rsidR="00C60492" w:rsidRDefault="00C60492" w:rsidP="00C60492">
      <w:pPr>
        <w:jc w:val="both"/>
      </w:pPr>
    </w:p>
    <w:p w:rsidR="00C60492" w:rsidRDefault="00C60492" w:rsidP="00C60492">
      <w:pPr>
        <w:jc w:val="both"/>
      </w:pPr>
      <w:r>
        <w:t>High School seniors unaware of major parameters of fulfilling career</w:t>
      </w:r>
    </w:p>
    <w:p w:rsidR="00C60492" w:rsidRDefault="00C60492" w:rsidP="00C60492">
      <w:pPr>
        <w:jc w:val="both"/>
      </w:pPr>
    </w:p>
    <w:p w:rsidR="00C60492" w:rsidRDefault="00C60492" w:rsidP="00C60492">
      <w:pPr>
        <w:jc w:val="both"/>
      </w:pPr>
      <w:r>
        <w:t>Stereotypes of the professions</w:t>
      </w:r>
    </w:p>
    <w:p w:rsidR="00C60492" w:rsidRDefault="00C60492" w:rsidP="00C60492">
      <w:pPr>
        <w:jc w:val="both"/>
      </w:pPr>
    </w:p>
    <w:p w:rsidR="00C60492" w:rsidRDefault="00C60492" w:rsidP="00C60492">
      <w:pPr>
        <w:jc w:val="both"/>
      </w:pPr>
      <w:r>
        <w:t>Erroneous "eye-candy" dreams of a fanciful work experience</w:t>
      </w:r>
    </w:p>
    <w:p w:rsidR="00C60492" w:rsidRDefault="00C60492" w:rsidP="00C60492">
      <w:pPr>
        <w:jc w:val="both"/>
      </w:pPr>
    </w:p>
    <w:p w:rsidR="00C60492" w:rsidRDefault="00C60492" w:rsidP="00C60492">
      <w:pPr>
        <w:jc w:val="both"/>
      </w:pPr>
      <w:r>
        <w:t>Virtual mentor: dichotomy between message and students' receptivity</w:t>
      </w:r>
    </w:p>
    <w:p w:rsidR="00C60492" w:rsidRDefault="00C60492" w:rsidP="00C60492">
      <w:pPr>
        <w:jc w:val="both"/>
      </w:pPr>
    </w:p>
    <w:p w:rsidR="00C60492" w:rsidRDefault="00C60492" w:rsidP="00C60492">
      <w:pPr>
        <w:keepNext/>
        <w:keepLines/>
        <w:rPr>
          <w:b/>
          <w:bCs/>
        </w:rPr>
      </w:pPr>
      <w:r>
        <w:rPr>
          <w:b/>
          <w:bCs/>
        </w:rPr>
        <w:t>Stakeholders</w:t>
      </w:r>
    </w:p>
    <w:p w:rsidR="00C60492" w:rsidRDefault="00C60492" w:rsidP="00C60492">
      <w:pPr>
        <w:keepNext/>
        <w:keepLines/>
      </w:pPr>
    </w:p>
    <w:p w:rsidR="00C60492" w:rsidRDefault="00C60492" w:rsidP="00C60492">
      <w:pPr>
        <w:ind w:right="720"/>
        <w:jc w:val="both"/>
      </w:pPr>
      <w:r>
        <w:t>Students</w:t>
      </w:r>
    </w:p>
    <w:p w:rsidR="00C60492" w:rsidRDefault="00C60492" w:rsidP="00C60492">
      <w:pPr>
        <w:ind w:right="720"/>
        <w:jc w:val="both"/>
      </w:pPr>
    </w:p>
    <w:p w:rsidR="00C60492" w:rsidRDefault="00C60492" w:rsidP="00C60492">
      <w:pPr>
        <w:ind w:right="720"/>
        <w:jc w:val="both"/>
      </w:pPr>
      <w:r>
        <w:t>Educators</w:t>
      </w:r>
    </w:p>
    <w:p w:rsidR="00C60492" w:rsidRDefault="00C60492" w:rsidP="00C60492">
      <w:pPr>
        <w:ind w:right="720"/>
        <w:jc w:val="both"/>
      </w:pPr>
    </w:p>
    <w:p w:rsidR="00C60492" w:rsidRDefault="00C60492" w:rsidP="00C60492">
      <w:pPr>
        <w:ind w:right="720"/>
        <w:jc w:val="both"/>
      </w:pPr>
      <w:r>
        <w:t>Employers</w:t>
      </w:r>
    </w:p>
    <w:p w:rsidR="00C60492" w:rsidRDefault="00C60492" w:rsidP="00C60492">
      <w:pPr>
        <w:ind w:right="720"/>
        <w:jc w:val="both"/>
      </w:pPr>
    </w:p>
    <w:p w:rsidR="00C60492" w:rsidRDefault="00C60492" w:rsidP="00C60492">
      <w:r>
        <w:t>Society</w:t>
      </w:r>
    </w:p>
    <w:p w:rsidR="00C60492" w:rsidRDefault="00C60492" w:rsidP="00C60492"/>
    <w:p w:rsidR="00C60492" w:rsidRPr="00860CA4" w:rsidRDefault="00C60492" w:rsidP="00C60492">
      <w:pPr>
        <w:pStyle w:val="Heading1"/>
        <w:jc w:val="left"/>
        <w:rPr>
          <w:caps/>
        </w:rPr>
      </w:pPr>
      <w:r w:rsidRPr="00860CA4">
        <w:rPr>
          <w:caps/>
        </w:rPr>
        <w:t>Implementation</w:t>
      </w:r>
    </w:p>
    <w:p w:rsidR="00C60492" w:rsidRDefault="00C60492" w:rsidP="00C60492">
      <w:pPr>
        <w:pStyle w:val="BodyText2"/>
        <w:rPr>
          <w:iCs w:val="0"/>
        </w:rPr>
      </w:pPr>
    </w:p>
    <w:p w:rsidR="00C60492" w:rsidRDefault="00C60492" w:rsidP="00C60492">
      <w:pPr>
        <w:jc w:val="both"/>
      </w:pPr>
      <w:r>
        <w:t>Ameliorate the missing analytic framework</w:t>
      </w:r>
    </w:p>
    <w:p w:rsidR="00C60492" w:rsidRDefault="00C60492" w:rsidP="00C60492">
      <w:pPr>
        <w:jc w:val="both"/>
      </w:pPr>
    </w:p>
    <w:p w:rsidR="00C60492" w:rsidRDefault="00C60492" w:rsidP="00C60492">
      <w:pPr>
        <w:jc w:val="both"/>
      </w:pPr>
      <w:r>
        <w:t>Other researchers'' efforts and finding</w:t>
      </w:r>
    </w:p>
    <w:p w:rsidR="00C60492" w:rsidRDefault="00C60492" w:rsidP="00C60492">
      <w:pPr>
        <w:jc w:val="both"/>
      </w:pPr>
    </w:p>
    <w:p w:rsidR="00C60492" w:rsidRDefault="00C60492" w:rsidP="00C60492">
      <w:pPr>
        <w:jc w:val="both"/>
      </w:pPr>
      <w:r>
        <w:t xml:space="preserve">Local team's insights </w:t>
      </w:r>
    </w:p>
    <w:p w:rsidR="00C60492" w:rsidRDefault="00C60492" w:rsidP="00C60492">
      <w:pPr>
        <w:jc w:val="both"/>
      </w:pPr>
    </w:p>
    <w:p w:rsidR="00C60492" w:rsidRDefault="00C60492" w:rsidP="00C60492">
      <w:pPr>
        <w:jc w:val="both"/>
      </w:pPr>
      <w:r>
        <w:t xml:space="preserve">Thesis that this effort is both vital and of significant </w:t>
      </w:r>
    </w:p>
    <w:p w:rsidR="00C60492" w:rsidRDefault="00C60492" w:rsidP="00C60492">
      <w:pPr>
        <w:jc w:val="both"/>
      </w:pPr>
    </w:p>
    <w:p w:rsidR="00C60492" w:rsidRDefault="00C60492" w:rsidP="00C60492">
      <w:pPr>
        <w:jc w:val="both"/>
      </w:pPr>
      <w:r>
        <w:t>Extensible for other projects focusing on the computer/human interface</w:t>
      </w:r>
    </w:p>
    <w:p w:rsidR="00C60492" w:rsidRDefault="00C60492" w:rsidP="00C60492">
      <w:pPr>
        <w:jc w:val="both"/>
      </w:pPr>
    </w:p>
    <w:p w:rsidR="00C60492" w:rsidRDefault="00C60492" w:rsidP="00C60492">
      <w:pPr>
        <w:jc w:val="both"/>
      </w:pPr>
      <w:r>
        <w:t>Meta-disciplinary approach</w:t>
      </w:r>
    </w:p>
    <w:p w:rsidR="00C60492" w:rsidRDefault="00C60492" w:rsidP="00C60492">
      <w:pPr>
        <w:ind w:left="360"/>
        <w:jc w:val="both"/>
      </w:pPr>
      <w:r>
        <w:t>C</w:t>
      </w:r>
      <w:r w:rsidRPr="00456800">
        <w:t xml:space="preserve">omputer science, </w:t>
      </w:r>
    </w:p>
    <w:p w:rsidR="00C60492" w:rsidRDefault="00C60492" w:rsidP="00C60492">
      <w:pPr>
        <w:ind w:left="360"/>
        <w:jc w:val="both"/>
      </w:pPr>
      <w:r>
        <w:t>B</w:t>
      </w:r>
      <w:r w:rsidRPr="00456800">
        <w:t>ehavioral science</w:t>
      </w:r>
    </w:p>
    <w:p w:rsidR="00C60492" w:rsidRPr="00456800" w:rsidRDefault="00C60492" w:rsidP="00C60492">
      <w:pPr>
        <w:ind w:left="360"/>
        <w:jc w:val="both"/>
      </w:pPr>
      <w:proofErr w:type="gramStart"/>
      <w:r>
        <w:t>S</w:t>
      </w:r>
      <w:r w:rsidRPr="00456800">
        <w:t>ystem engineering.</w:t>
      </w:r>
      <w:proofErr w:type="gramEnd"/>
    </w:p>
    <w:p w:rsidR="00C60492" w:rsidRPr="00456800" w:rsidRDefault="00C60492" w:rsidP="00C60492"/>
    <w:p w:rsidR="00C60492" w:rsidRPr="00456800" w:rsidRDefault="00C60492" w:rsidP="00C60492">
      <w:pPr>
        <w:pStyle w:val="Heading1"/>
        <w:keepLines/>
        <w:jc w:val="left"/>
      </w:pPr>
      <w:r w:rsidRPr="00456800">
        <w:t>DATA VALIDATION</w:t>
      </w:r>
    </w:p>
    <w:p w:rsidR="00C60492" w:rsidRPr="00456800" w:rsidRDefault="00C60492" w:rsidP="00C60492">
      <w:pPr>
        <w:keepNext/>
        <w:keepLines/>
      </w:pPr>
    </w:p>
    <w:p w:rsidR="00C60492" w:rsidRPr="00456800" w:rsidRDefault="00C60492" w:rsidP="00C60492">
      <w:r w:rsidRPr="00456800">
        <w:t>Need metric to evaluate</w:t>
      </w:r>
    </w:p>
    <w:p w:rsidR="00C60492" w:rsidRDefault="00C60492" w:rsidP="00C60492"/>
    <w:p w:rsidR="00C60492" w:rsidRPr="00456800" w:rsidRDefault="00C60492" w:rsidP="00C60492">
      <w:r>
        <w:t>Focus on long-term actualization</w:t>
      </w:r>
    </w:p>
    <w:p w:rsidR="00C60492" w:rsidRPr="00456800" w:rsidRDefault="00C60492" w:rsidP="00C60492"/>
    <w:p w:rsidR="00C60492" w:rsidRPr="00456800" w:rsidRDefault="00C60492" w:rsidP="00C60492">
      <w:pPr>
        <w:pStyle w:val="Heading1"/>
        <w:jc w:val="left"/>
      </w:pPr>
      <w:r w:rsidRPr="00456800">
        <w:t>ANALYSIS</w:t>
      </w:r>
    </w:p>
    <w:p w:rsidR="00C60492" w:rsidRPr="00456800" w:rsidRDefault="00C60492" w:rsidP="00C60492"/>
    <w:p w:rsidR="00C60492" w:rsidRPr="00456800" w:rsidRDefault="00C60492" w:rsidP="00C60492">
      <w:r>
        <w:t>Thesis</w:t>
      </w:r>
    </w:p>
    <w:p w:rsidR="00C60492" w:rsidRPr="00456800" w:rsidRDefault="00C60492" w:rsidP="00C60492"/>
    <w:p w:rsidR="00C60492" w:rsidRPr="00456800" w:rsidRDefault="00C60492" w:rsidP="00C60492">
      <w:r>
        <w:t>Current situation</w:t>
      </w:r>
    </w:p>
    <w:p w:rsidR="00C60492" w:rsidRPr="00456800" w:rsidRDefault="00C60492" w:rsidP="00C60492"/>
    <w:p w:rsidR="00C60492" w:rsidRPr="00456800" w:rsidRDefault="00C60492" w:rsidP="00C60492">
      <w:r>
        <w:t>Risks</w:t>
      </w:r>
    </w:p>
    <w:p w:rsidR="00C60492" w:rsidRPr="00456800" w:rsidRDefault="00C60492" w:rsidP="00C60492"/>
    <w:p w:rsidR="00C60492" w:rsidRPr="00456800" w:rsidRDefault="00C60492" w:rsidP="00C60492">
      <w:pPr>
        <w:pStyle w:val="Heading1"/>
        <w:jc w:val="left"/>
      </w:pPr>
      <w:r w:rsidRPr="00456800">
        <w:t>CONCLUSIONS</w:t>
      </w:r>
    </w:p>
    <w:p w:rsidR="00C60492" w:rsidRPr="00456800" w:rsidRDefault="00C60492" w:rsidP="00C60492"/>
    <w:p w:rsidR="00C60492" w:rsidRPr="00456800" w:rsidRDefault="00C60492" w:rsidP="00C60492">
      <w:r w:rsidRPr="00456800">
        <w:t>As this paper focuses more on relating the lessons learned from a development process than a formal investigation of a previously advance thesis, the conclusions match this theme.</w:t>
      </w:r>
    </w:p>
    <w:p w:rsidR="00C60492" w:rsidRPr="00456800" w:rsidRDefault="00C60492" w:rsidP="00C60492">
      <w:pPr>
        <w:pStyle w:val="Heading2"/>
      </w:pPr>
    </w:p>
    <w:p w:rsidR="00C60492" w:rsidRDefault="00C60492" w:rsidP="00C60492">
      <w:pPr>
        <w:keepNext/>
        <w:keepLines/>
      </w:pPr>
      <w:r>
        <w:t>Theses substantiated</w:t>
      </w:r>
    </w:p>
    <w:p w:rsidR="00C60492" w:rsidRDefault="00C60492" w:rsidP="00C60492">
      <w:pPr>
        <w:keepNext/>
        <w:keepLines/>
      </w:pPr>
    </w:p>
    <w:p w:rsidR="00C60492" w:rsidRDefault="00C60492" w:rsidP="00C60492">
      <w:pPr>
        <w:keepNext/>
        <w:keepLines/>
      </w:pPr>
      <w:r>
        <w:t>New technologies can investigate and ameliorate</w:t>
      </w:r>
    </w:p>
    <w:p w:rsidR="00C60492" w:rsidRDefault="00C60492" w:rsidP="00C60492">
      <w:pPr>
        <w:keepNext/>
        <w:keepLines/>
      </w:pPr>
    </w:p>
    <w:p w:rsidR="00C60492" w:rsidRDefault="00C60492" w:rsidP="00C60492">
      <w:pPr>
        <w:keepNext/>
        <w:keepLines/>
      </w:pPr>
      <w:r>
        <w:t>Extensible in other areas</w:t>
      </w:r>
    </w:p>
    <w:p w:rsidR="00C60492" w:rsidRPr="00456800" w:rsidRDefault="00C60492" w:rsidP="00C60492">
      <w:pPr>
        <w:keepNext/>
        <w:keepLines/>
      </w:pPr>
    </w:p>
    <w:p w:rsidR="00C60492" w:rsidRDefault="00C60492" w:rsidP="00C60492"/>
    <w:p w:rsidR="00C60492" w:rsidRDefault="00C60492" w:rsidP="00C60492">
      <w:pPr>
        <w:pStyle w:val="Heading1"/>
        <w:jc w:val="left"/>
      </w:pPr>
      <w:r>
        <w:t>ACKNOWLEDGEMENTS</w:t>
      </w:r>
    </w:p>
    <w:p w:rsidR="00C60492" w:rsidRDefault="00C60492" w:rsidP="00C60492"/>
    <w:p w:rsidR="00C60492" w:rsidRDefault="00C60492" w:rsidP="00C60492">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C60492" w:rsidRPr="00065002" w:rsidRDefault="00C60492" w:rsidP="00C60492"/>
    <w:p w:rsidR="00C60492" w:rsidRDefault="00C60492" w:rsidP="00C60492">
      <w:pPr>
        <w:pStyle w:val="Heading1"/>
        <w:jc w:val="left"/>
      </w:pPr>
      <w:r>
        <w:t xml:space="preserve">REFERENCES </w:t>
      </w:r>
    </w:p>
    <w:p w:rsidR="00C60492" w:rsidRDefault="00C60492" w:rsidP="00C60492">
      <w:pPr>
        <w:jc w:val="both"/>
      </w:pPr>
    </w:p>
    <w:p w:rsidR="00C60492" w:rsidRDefault="00C60492" w:rsidP="00C60492">
      <w:pPr>
        <w:pStyle w:val="ModSimRefs"/>
      </w:pPr>
      <w:r w:rsidRPr="00AB55FB">
        <w:t>Al.</w:t>
      </w:r>
    </w:p>
    <w:p w:rsidR="00C60492" w:rsidRDefault="00C60492" w:rsidP="00C60492">
      <w:pPr>
        <w:pStyle w:val="ModSimRefs"/>
      </w:pPr>
      <w:proofErr w:type="gramStart"/>
      <w:r w:rsidRPr="004E639F">
        <w:t>Ar</w:t>
      </w:r>
      <w:r>
        <w:t>.</w:t>
      </w:r>
      <w:proofErr w:type="gramEnd"/>
    </w:p>
    <w:p w:rsidR="00C60492" w:rsidRDefault="00C60492" w:rsidP="00C60492">
      <w:pPr>
        <w:pStyle w:val="ModSimRefs"/>
      </w:pPr>
      <w:proofErr w:type="spellStart"/>
      <w:proofErr w:type="gramStart"/>
      <w:r w:rsidRPr="00396668">
        <w:t>Ba</w:t>
      </w:r>
      <w:proofErr w:type="spellEnd"/>
      <w:r w:rsidRPr="00396668">
        <w:t>.</w:t>
      </w:r>
      <w:proofErr w:type="gramEnd"/>
    </w:p>
    <w:p w:rsidR="00C60492" w:rsidRPr="00396668" w:rsidRDefault="00C60492" w:rsidP="00C60492">
      <w:pPr>
        <w:pStyle w:val="ModSimRefs"/>
      </w:pPr>
      <w:r w:rsidRPr="00EB0032">
        <w:t>Be.</w:t>
      </w:r>
    </w:p>
    <w:p w:rsidR="00C60492" w:rsidRDefault="00C60492" w:rsidP="00C60492">
      <w:pPr>
        <w:pStyle w:val="ModSimRefs"/>
      </w:pPr>
      <w:proofErr w:type="gramStart"/>
      <w:r>
        <w:t>Ca.</w:t>
      </w:r>
      <w:proofErr w:type="gramEnd"/>
    </w:p>
    <w:p w:rsidR="00C60492" w:rsidRPr="00283DF9" w:rsidRDefault="00C60492" w:rsidP="00C60492">
      <w:pPr>
        <w:pStyle w:val="ModSimRefs"/>
      </w:pPr>
      <w:proofErr w:type="gramStart"/>
      <w:r>
        <w:t>Davis, D. M., Lucas, R. F., Gottschalk, T. D., Wagenbreth, G., &amp; Agalsoff, J. (2009).</w:t>
      </w:r>
      <w:proofErr w:type="gramEnd"/>
      <w:r>
        <w:t xml:space="preserve"> FLOPS per Watt: Heterogeneous-Computing’s Approach to DoD Imperatives. </w:t>
      </w:r>
      <w:proofErr w:type="gramStart"/>
      <w:r>
        <w:t xml:space="preserve">In the </w:t>
      </w:r>
      <w:r>
        <w:rPr>
          <w:rStyle w:val="Emphasis"/>
        </w:rPr>
        <w:t>Proceedings of the Interservice/Industry Simulation, Training and Education Conference</w:t>
      </w:r>
      <w:r>
        <w:t>.</w:t>
      </w:r>
      <w:proofErr w:type="gramEnd"/>
      <w:r>
        <w:t xml:space="preserve"> Orlando, Florida, 2009</w:t>
      </w:r>
      <w:r w:rsidRPr="00283DF9">
        <w:t xml:space="preserve"> </w:t>
      </w:r>
    </w:p>
    <w:p w:rsidR="00C60492" w:rsidRDefault="00C60492" w:rsidP="00C60492">
      <w:pPr>
        <w:pStyle w:val="ModSimRefs"/>
      </w:pPr>
      <w:proofErr w:type="gramStart"/>
      <w:r w:rsidRPr="00431F73">
        <w:lastRenderedPageBreak/>
        <w:t>de</w:t>
      </w:r>
      <w:proofErr w:type="gramEnd"/>
      <w:r w:rsidRPr="00431F73">
        <w:t>.</w:t>
      </w:r>
    </w:p>
    <w:p w:rsidR="00C60492" w:rsidRDefault="00C60492" w:rsidP="00C60492">
      <w:pPr>
        <w:pStyle w:val="ModSimRefs"/>
      </w:pPr>
      <w:r>
        <w:t>Do</w:t>
      </w:r>
      <w:r w:rsidRPr="00CF3557">
        <w:t>.</w:t>
      </w:r>
    </w:p>
    <w:p w:rsidR="00C60492" w:rsidRDefault="00C60492" w:rsidP="00C60492">
      <w:pPr>
        <w:pStyle w:val="ModSimRefs"/>
      </w:pPr>
      <w:proofErr w:type="gramStart"/>
      <w:r w:rsidRPr="00EE4391">
        <w:t>Gl.</w:t>
      </w:r>
      <w:proofErr w:type="gramEnd"/>
    </w:p>
    <w:p w:rsidR="00C60492" w:rsidRDefault="00C60492" w:rsidP="00C60492">
      <w:pPr>
        <w:pStyle w:val="ModSimRefs"/>
      </w:pPr>
      <w:r>
        <w:t>Ha.</w:t>
      </w:r>
    </w:p>
    <w:p w:rsidR="00C60492" w:rsidRDefault="00C60492" w:rsidP="00C60492">
      <w:pPr>
        <w:pStyle w:val="ModSimRefs"/>
      </w:pPr>
      <w:r>
        <w:t>Ho</w:t>
      </w:r>
      <w:r w:rsidRPr="003D0663">
        <w:t>.</w:t>
      </w:r>
    </w:p>
    <w:p w:rsidR="00C60492" w:rsidRDefault="00C60492" w:rsidP="00C60492">
      <w:pPr>
        <w:pStyle w:val="ModSimRefs"/>
      </w:pPr>
      <w:proofErr w:type="gramStart"/>
      <w:r>
        <w:t>Hu.</w:t>
      </w:r>
      <w:proofErr w:type="gramEnd"/>
    </w:p>
    <w:p w:rsidR="00C60492" w:rsidRDefault="00C60492" w:rsidP="00C60492">
      <w:pPr>
        <w:pStyle w:val="ModSimRefs"/>
      </w:pPr>
      <w:proofErr w:type="spellStart"/>
      <w:r>
        <w:t>ICT</w:t>
      </w:r>
      <w:r w:rsidRPr="00ED6AB1">
        <w:t>l</w:t>
      </w:r>
      <w:proofErr w:type="spellEnd"/>
    </w:p>
    <w:p w:rsidR="00C60492" w:rsidRDefault="00C60492" w:rsidP="00C60492">
      <w:pPr>
        <w:pStyle w:val="ModSimRefs"/>
      </w:pPr>
      <w:r w:rsidRPr="004716C5">
        <w:t>Jo.</w:t>
      </w:r>
    </w:p>
    <w:p w:rsidR="00C60492" w:rsidRDefault="00C60492" w:rsidP="00C60492">
      <w:pPr>
        <w:pStyle w:val="ModSimRefs"/>
      </w:pPr>
      <w:proofErr w:type="gramStart"/>
      <w:r w:rsidRPr="004355AF">
        <w:t>Ka.</w:t>
      </w:r>
      <w:proofErr w:type="gramEnd"/>
    </w:p>
    <w:p w:rsidR="00C60492" w:rsidRDefault="00C60492" w:rsidP="00C60492">
      <w:pPr>
        <w:pStyle w:val="ModSimRefs"/>
      </w:pPr>
      <w:proofErr w:type="spellStart"/>
      <w:proofErr w:type="gramStart"/>
      <w:r w:rsidRPr="000152CF">
        <w:t>Ke</w:t>
      </w:r>
      <w:proofErr w:type="spellEnd"/>
      <w:r w:rsidRPr="000152CF">
        <w:t>.</w:t>
      </w:r>
      <w:proofErr w:type="gramEnd"/>
    </w:p>
    <w:p w:rsidR="00C60492" w:rsidRDefault="00C60492" w:rsidP="00C60492">
      <w:pPr>
        <w:pStyle w:val="ModSimRefs"/>
      </w:pPr>
      <w:proofErr w:type="gramStart"/>
      <w:r w:rsidRPr="001B3E03">
        <w:t>Li.</w:t>
      </w:r>
      <w:proofErr w:type="gramEnd"/>
    </w:p>
    <w:p w:rsidR="00C60492" w:rsidRDefault="00C60492" w:rsidP="00C60492">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C60492" w:rsidRDefault="00C60492" w:rsidP="00C60492">
      <w:pPr>
        <w:pStyle w:val="ModSimRefs"/>
      </w:pPr>
      <w:proofErr w:type="gramStart"/>
      <w:r>
        <w:t>Pr</w:t>
      </w:r>
      <w:r w:rsidRPr="000915E9">
        <w:t>.</w:t>
      </w:r>
      <w:proofErr w:type="gramEnd"/>
    </w:p>
    <w:p w:rsidR="00C60492" w:rsidRDefault="00C60492" w:rsidP="00C60492">
      <w:pPr>
        <w:pStyle w:val="ModSimRefs"/>
      </w:pPr>
      <w:proofErr w:type="gramStart"/>
      <w:r w:rsidRPr="00EE4391">
        <w:t>Ra.</w:t>
      </w:r>
      <w:proofErr w:type="gramEnd"/>
    </w:p>
    <w:p w:rsidR="00C60492" w:rsidRDefault="00C60492" w:rsidP="00C60492">
      <w:pPr>
        <w:pStyle w:val="ModSimRefs"/>
      </w:pPr>
      <w:proofErr w:type="spellStart"/>
      <w:proofErr w:type="gramStart"/>
      <w:r w:rsidRPr="00283DF9">
        <w:t>Ri</w:t>
      </w:r>
      <w:proofErr w:type="spellEnd"/>
      <w:proofErr w:type="gramEnd"/>
      <w:r w:rsidRPr="00283DF9">
        <w:t>.</w:t>
      </w:r>
    </w:p>
    <w:p w:rsidR="00C60492" w:rsidRDefault="00C60492" w:rsidP="00C60492">
      <w:pPr>
        <w:pStyle w:val="ModSimRefs"/>
      </w:pPr>
      <w:proofErr w:type="gramStart"/>
      <w:r w:rsidRPr="006C1027">
        <w:t>Tu</w:t>
      </w:r>
      <w:r>
        <w:t>.</w:t>
      </w:r>
      <w:proofErr w:type="gramEnd"/>
    </w:p>
    <w:p w:rsidR="00C60492" w:rsidRDefault="00C60492" w:rsidP="00C60492">
      <w:pPr>
        <w:pStyle w:val="ModSimRefs"/>
      </w:pPr>
    </w:p>
    <w:p w:rsidR="00065002" w:rsidRDefault="00065002" w:rsidP="005743F5">
      <w:pPr>
        <w:jc w:val="both"/>
      </w:pPr>
    </w:p>
    <w:sectPr w:rsidR="00065002" w:rsidSect="00065002">
      <w:headerReference w:type="default" r:id="rId11"/>
      <w:footerReference w:type="default" r:id="rId1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934" w:rsidRDefault="007B6934">
      <w:r>
        <w:separator/>
      </w:r>
    </w:p>
  </w:endnote>
  <w:endnote w:type="continuationSeparator" w:id="0">
    <w:p w:rsidR="007B6934" w:rsidRDefault="007B69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w:t>
    </w:r>
    <w:r w:rsidR="00516003">
      <w:rPr>
        <w:i/>
        <w:sz w:val="18"/>
        <w:szCs w:val="18"/>
      </w:rPr>
      <w:t>22</w:t>
    </w:r>
    <w:r w:rsidR="00B077F4">
      <w:rPr>
        <w:i/>
        <w:sz w:val="18"/>
        <w:szCs w:val="18"/>
      </w:rPr>
      <w:t xml:space="preserve"> Paper No. </w:t>
    </w:r>
    <w:r w:rsidR="00C60492">
      <w:rPr>
        <w:i/>
        <w:sz w:val="18"/>
        <w:szCs w:val="18"/>
      </w:rPr>
      <w:t>032</w:t>
    </w:r>
    <w:r w:rsidR="00B077F4">
      <w:rPr>
        <w:i/>
        <w:sz w:val="18"/>
        <w:szCs w:val="18"/>
      </w:rPr>
      <w:t xml:space="preserve"> </w:t>
    </w:r>
    <w:r w:rsidR="00B077F4">
      <w:rPr>
        <w:i/>
        <w:snapToGrid w:val="0"/>
        <w:sz w:val="18"/>
        <w:szCs w:val="18"/>
      </w:rPr>
      <w:t xml:space="preserve">Page </w:t>
    </w:r>
    <w:r w:rsidR="009E451E">
      <w:rPr>
        <w:i/>
        <w:snapToGrid w:val="0"/>
        <w:sz w:val="18"/>
        <w:szCs w:val="18"/>
      </w:rPr>
      <w:fldChar w:fldCharType="begin"/>
    </w:r>
    <w:r w:rsidR="00B077F4">
      <w:rPr>
        <w:i/>
        <w:snapToGrid w:val="0"/>
        <w:sz w:val="18"/>
        <w:szCs w:val="18"/>
      </w:rPr>
      <w:instrText xml:space="preserve"> PAGE </w:instrText>
    </w:r>
    <w:r w:rsidR="009E451E">
      <w:rPr>
        <w:i/>
        <w:snapToGrid w:val="0"/>
        <w:sz w:val="18"/>
        <w:szCs w:val="18"/>
      </w:rPr>
      <w:fldChar w:fldCharType="separate"/>
    </w:r>
    <w:r w:rsidR="00C60492">
      <w:rPr>
        <w:i/>
        <w:noProof/>
        <w:snapToGrid w:val="0"/>
        <w:sz w:val="18"/>
        <w:szCs w:val="18"/>
      </w:rPr>
      <w:t>4</w:t>
    </w:r>
    <w:r w:rsidR="009E451E">
      <w:rPr>
        <w:i/>
        <w:snapToGrid w:val="0"/>
        <w:sz w:val="18"/>
        <w:szCs w:val="18"/>
      </w:rPr>
      <w:fldChar w:fldCharType="end"/>
    </w:r>
    <w:r w:rsidR="00B077F4">
      <w:rPr>
        <w:i/>
        <w:snapToGrid w:val="0"/>
        <w:sz w:val="18"/>
        <w:szCs w:val="18"/>
      </w:rPr>
      <w:t xml:space="preserve"> of </w:t>
    </w:r>
    <w:r w:rsidR="009E451E">
      <w:rPr>
        <w:i/>
        <w:snapToGrid w:val="0"/>
        <w:sz w:val="18"/>
        <w:szCs w:val="18"/>
      </w:rPr>
      <w:fldChar w:fldCharType="begin"/>
    </w:r>
    <w:r w:rsidR="00B077F4">
      <w:rPr>
        <w:i/>
        <w:snapToGrid w:val="0"/>
        <w:sz w:val="18"/>
        <w:szCs w:val="18"/>
      </w:rPr>
      <w:instrText xml:space="preserve"> NUMPAGES </w:instrText>
    </w:r>
    <w:r w:rsidR="009E451E">
      <w:rPr>
        <w:i/>
        <w:snapToGrid w:val="0"/>
        <w:sz w:val="18"/>
        <w:szCs w:val="18"/>
      </w:rPr>
      <w:fldChar w:fldCharType="separate"/>
    </w:r>
    <w:r w:rsidR="00C60492">
      <w:rPr>
        <w:i/>
        <w:noProof/>
        <w:snapToGrid w:val="0"/>
        <w:sz w:val="18"/>
        <w:szCs w:val="18"/>
      </w:rPr>
      <w:t>5</w:t>
    </w:r>
    <w:r w:rsidR="009E451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934" w:rsidRDefault="007B6934">
      <w:r>
        <w:separator/>
      </w:r>
    </w:p>
  </w:footnote>
  <w:footnote w:type="continuationSeparator" w:id="0">
    <w:p w:rsidR="007B6934" w:rsidRDefault="007B69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031677" w:rsidP="00754297">
    <w:pPr>
      <w:pStyle w:val="Header"/>
      <w:tabs>
        <w:tab w:val="clear" w:pos="8640"/>
        <w:tab w:val="left" w:pos="9360"/>
      </w:tabs>
      <w:jc w:val="right"/>
      <w:rPr>
        <w:i/>
        <w:iCs/>
        <w:sz w:val="18"/>
      </w:rPr>
    </w:pPr>
    <w:r w:rsidRPr="00031677">
      <w:rPr>
        <w:i/>
        <w:iCs/>
        <w:sz w:val="18"/>
      </w:rPr>
      <w:t xml:space="preserve">MODSIM World </w:t>
    </w:r>
    <w:r w:rsidR="007562A1">
      <w:rPr>
        <w:i/>
        <w:iCs/>
        <w:sz w:val="18"/>
      </w:rPr>
      <w:t>20</w:t>
    </w:r>
    <w:r w:rsidR="00C60D06">
      <w:rPr>
        <w:i/>
        <w:iCs/>
        <w:sz w:val="18"/>
      </w:rPr>
      <w:t>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31677"/>
    <w:rsid w:val="000477E1"/>
    <w:rsid w:val="000612C8"/>
    <w:rsid w:val="00065002"/>
    <w:rsid w:val="000A767C"/>
    <w:rsid w:val="000F49D9"/>
    <w:rsid w:val="00120F58"/>
    <w:rsid w:val="001721DA"/>
    <w:rsid w:val="001925A8"/>
    <w:rsid w:val="001B6B93"/>
    <w:rsid w:val="00231DF4"/>
    <w:rsid w:val="002A26A2"/>
    <w:rsid w:val="002C398C"/>
    <w:rsid w:val="002F3D73"/>
    <w:rsid w:val="00303C77"/>
    <w:rsid w:val="00330E08"/>
    <w:rsid w:val="003646F0"/>
    <w:rsid w:val="00365B2A"/>
    <w:rsid w:val="0039223B"/>
    <w:rsid w:val="003C2DE4"/>
    <w:rsid w:val="003D2540"/>
    <w:rsid w:val="003D2A98"/>
    <w:rsid w:val="00432503"/>
    <w:rsid w:val="00443C74"/>
    <w:rsid w:val="004728AB"/>
    <w:rsid w:val="00476289"/>
    <w:rsid w:val="00492E31"/>
    <w:rsid w:val="005063DD"/>
    <w:rsid w:val="00516003"/>
    <w:rsid w:val="00550480"/>
    <w:rsid w:val="005722B0"/>
    <w:rsid w:val="005743F5"/>
    <w:rsid w:val="00574692"/>
    <w:rsid w:val="005A6C55"/>
    <w:rsid w:val="005C0397"/>
    <w:rsid w:val="005D722B"/>
    <w:rsid w:val="005E0BEB"/>
    <w:rsid w:val="006821FF"/>
    <w:rsid w:val="006E6255"/>
    <w:rsid w:val="006F7DC7"/>
    <w:rsid w:val="007024BE"/>
    <w:rsid w:val="007038B3"/>
    <w:rsid w:val="00724DCD"/>
    <w:rsid w:val="00754297"/>
    <w:rsid w:val="00755052"/>
    <w:rsid w:val="007562A1"/>
    <w:rsid w:val="00756888"/>
    <w:rsid w:val="00764D77"/>
    <w:rsid w:val="007A3A99"/>
    <w:rsid w:val="007A59B1"/>
    <w:rsid w:val="007B0D97"/>
    <w:rsid w:val="007B6934"/>
    <w:rsid w:val="007C1C8F"/>
    <w:rsid w:val="007E4F2F"/>
    <w:rsid w:val="007F44C6"/>
    <w:rsid w:val="00856783"/>
    <w:rsid w:val="00873B59"/>
    <w:rsid w:val="008B4167"/>
    <w:rsid w:val="008D7002"/>
    <w:rsid w:val="008E7560"/>
    <w:rsid w:val="00960E20"/>
    <w:rsid w:val="009648EB"/>
    <w:rsid w:val="009A12AC"/>
    <w:rsid w:val="009E451E"/>
    <w:rsid w:val="009F4744"/>
    <w:rsid w:val="00A03E09"/>
    <w:rsid w:val="00AA07F5"/>
    <w:rsid w:val="00B0660E"/>
    <w:rsid w:val="00B077F4"/>
    <w:rsid w:val="00B1019A"/>
    <w:rsid w:val="00B16233"/>
    <w:rsid w:val="00C3532D"/>
    <w:rsid w:val="00C60492"/>
    <w:rsid w:val="00C60D06"/>
    <w:rsid w:val="00C9057B"/>
    <w:rsid w:val="00CD01F7"/>
    <w:rsid w:val="00CD4BDA"/>
    <w:rsid w:val="00CE614A"/>
    <w:rsid w:val="00D02740"/>
    <w:rsid w:val="00D565E7"/>
    <w:rsid w:val="00D95EC6"/>
    <w:rsid w:val="00DB019D"/>
    <w:rsid w:val="00DB1049"/>
    <w:rsid w:val="00E03FF0"/>
    <w:rsid w:val="00E073C8"/>
    <w:rsid w:val="00E11A3E"/>
    <w:rsid w:val="00E86D21"/>
    <w:rsid w:val="00EC0787"/>
    <w:rsid w:val="00ED0EF7"/>
    <w:rsid w:val="00F12494"/>
    <w:rsid w:val="00F22FD6"/>
    <w:rsid w:val="00F40242"/>
    <w:rsid w:val="00F57B6F"/>
    <w:rsid w:val="00F6583D"/>
    <w:rsid w:val="00F9150D"/>
    <w:rsid w:val="00FE768A"/>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6F0"/>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link w:val="Heading2Char"/>
    <w:qFormat/>
    <w:rsid w:val="003646F0"/>
    <w:pPr>
      <w:keepNext/>
      <w:jc w:val="both"/>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jc w:val="both"/>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pPr>
      <w:jc w:val="both"/>
    </w:pPr>
    <w:rPr>
      <w:b/>
      <w:color w:val="FF0000"/>
    </w:rPr>
  </w:style>
  <w:style w:type="paragraph" w:styleId="BodyText2">
    <w:name w:val="Body Text 2"/>
    <w:basedOn w:val="Normal"/>
    <w:link w:val="BodyText2Char"/>
    <w:qFormat/>
    <w:rsid w:val="003646F0"/>
    <w:pPr>
      <w:jc w:val="both"/>
    </w:pPr>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character" w:styleId="Emphasis">
    <w:name w:val="Emphasis"/>
    <w:basedOn w:val="DefaultParagraphFont"/>
    <w:uiPriority w:val="20"/>
    <w:qFormat/>
    <w:rsid w:val="00C60492"/>
    <w:rPr>
      <w:i/>
      <w:iCs/>
    </w:rPr>
  </w:style>
  <w:style w:type="character" w:customStyle="1" w:styleId="Heading2Char">
    <w:name w:val="Heading 2 Char"/>
    <w:basedOn w:val="DefaultParagraphFont"/>
    <w:link w:val="Heading2"/>
    <w:rsid w:val="00C60492"/>
    <w:rPr>
      <w:b/>
      <w:bCs/>
    </w:rPr>
  </w:style>
  <w:style w:type="character" w:customStyle="1" w:styleId="BodyText2Char">
    <w:name w:val="Body Text 2 Char"/>
    <w:basedOn w:val="DefaultParagraphFont"/>
    <w:link w:val="BodyText2"/>
    <w:rsid w:val="00C60492"/>
    <w:rPr>
      <w:iCs/>
    </w:rPr>
  </w:style>
  <w:style w:type="paragraph" w:customStyle="1" w:styleId="ModSimRefs">
    <w:name w:val="ModSimRefs"/>
    <w:basedOn w:val="Normal"/>
    <w:qFormat/>
    <w:rsid w:val="00C60492"/>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2</TotalTime>
  <Pages>5</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9290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2004-03-30T12:02:00Z</cp:lastPrinted>
  <dcterms:created xsi:type="dcterms:W3CDTF">2022-01-12T23:02:00Z</dcterms:created>
  <dcterms:modified xsi:type="dcterms:W3CDTF">2022-01-12T23:02:00Z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